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7BD" w:rsidRDefault="00CE37BD" w:rsidP="00972622">
      <w:pPr>
        <w:jc w:val="center"/>
        <w:rPr>
          <w:noProof/>
          <w:lang w:eastAsia="cs-CZ"/>
        </w:rPr>
      </w:pPr>
    </w:p>
    <w:p w:rsidR="00CE37BD" w:rsidRDefault="00CE37BD" w:rsidP="00972622">
      <w:pPr>
        <w:jc w:val="center"/>
        <w:rPr>
          <w:noProof/>
          <w:lang w:eastAsia="cs-CZ"/>
        </w:rPr>
      </w:pPr>
      <w:r w:rsidRPr="00BA54EC">
        <w:rPr>
          <w:rFonts w:ascii="Times New Roman" w:hAnsi="Times New Roman"/>
          <w:b/>
          <w:sz w:val="32"/>
          <w:szCs w:val="32"/>
        </w:rPr>
        <w:t xml:space="preserve">Stanovení </w:t>
      </w:r>
      <w:r>
        <w:rPr>
          <w:rFonts w:ascii="Times New Roman" w:hAnsi="Times New Roman"/>
          <w:b/>
          <w:sz w:val="32"/>
          <w:szCs w:val="32"/>
        </w:rPr>
        <w:t>místní úpravy provozu</w:t>
      </w:r>
      <w:r w:rsidRPr="00BA54EC">
        <w:rPr>
          <w:rFonts w:ascii="Times New Roman" w:hAnsi="Times New Roman"/>
          <w:b/>
          <w:sz w:val="32"/>
          <w:szCs w:val="32"/>
        </w:rPr>
        <w:t xml:space="preserve"> – </w:t>
      </w:r>
      <w:r>
        <w:rPr>
          <w:rFonts w:ascii="Times New Roman" w:hAnsi="Times New Roman"/>
          <w:b/>
          <w:sz w:val="32"/>
          <w:szCs w:val="32"/>
        </w:rPr>
        <w:t>silnice III/4146 DOLNÍ DUNAJOVICE</w:t>
      </w:r>
    </w:p>
    <w:p w:rsidR="00CE37BD" w:rsidRDefault="00CE37BD" w:rsidP="00BA54EC">
      <w:pPr>
        <w:jc w:val="center"/>
        <w:rPr>
          <w:noProof/>
          <w:lang w:eastAsia="cs-CZ"/>
        </w:rPr>
      </w:pPr>
      <w:bookmarkStart w:id="0" w:name="_GoBack"/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6" type="#_x0000_t75" style="position:absolute;left:0;text-align:left;margin-left:24.6pt;margin-top:7.25pt;width:653.85pt;height:382.9pt;z-index:-251658240;visibility:visible">
            <v:imagedata r:id="rId6" o:title="" croptop="15596f" cropbottom="15540f" cropleft="12477f" cropright="6064f"/>
          </v:shape>
        </w:pict>
      </w:r>
      <w:bookmarkEnd w:id="0"/>
    </w:p>
    <w:p w:rsidR="00CE37BD" w:rsidRDefault="00CE37BD" w:rsidP="00BA54EC">
      <w:pPr>
        <w:jc w:val="center"/>
        <w:rPr>
          <w:noProof/>
          <w:lang w:eastAsia="cs-CZ"/>
        </w:rPr>
      </w:pPr>
    </w:p>
    <w:p w:rsidR="00CE37BD" w:rsidRDefault="00CE37BD" w:rsidP="00BA54EC">
      <w:pPr>
        <w:jc w:val="center"/>
        <w:rPr>
          <w:noProof/>
          <w:lang w:eastAsia="cs-CZ"/>
        </w:rPr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7" type="#_x0000_t202" style="position:absolute;left:0;text-align:left;margin-left:485.65pt;margin-top:2.55pt;width:113.25pt;height:23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">
            <v:textbox>
              <w:txbxContent>
                <w:p w:rsidR="00CE37BD" w:rsidRPr="00A3270A" w:rsidRDefault="00CE37BD" w:rsidP="00EB3EF9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327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Silnice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III/4147</w:t>
                  </w:r>
                </w:p>
              </w:txbxContent>
            </v:textbox>
          </v:shape>
        </w:pict>
      </w:r>
    </w:p>
    <w:p w:rsidR="00CE37BD" w:rsidRDefault="00CE37BD" w:rsidP="00BA54EC">
      <w:pPr>
        <w:jc w:val="center"/>
        <w:rPr>
          <w:rFonts w:ascii="Times New Roman" w:hAnsi="Times New Roman"/>
          <w:b/>
          <w:sz w:val="32"/>
          <w:szCs w:val="32"/>
        </w:rPr>
      </w:pPr>
    </w:p>
    <w:p w:rsidR="00CE37BD" w:rsidRDefault="00CE37BD" w:rsidP="00E76B0B">
      <w:pPr>
        <w:rPr>
          <w:noProof/>
          <w:lang w:eastAsia="cs-CZ"/>
        </w:rPr>
      </w:pPr>
    </w:p>
    <w:p w:rsidR="00CE37BD" w:rsidRDefault="00CE37BD" w:rsidP="0076312C">
      <w:pPr>
        <w:jc w:val="center"/>
        <w:rPr>
          <w:noProof/>
          <w:lang w:eastAsia="cs-CZ"/>
        </w:rPr>
      </w:pPr>
      <w:r>
        <w:rPr>
          <w:noProof/>
          <w:lang w:eastAsia="cs-CZ"/>
        </w:rPr>
        <w:pict>
          <v:shape id="Obrázek 3" o:spid="_x0000_s1028" type="#_x0000_t75" style="position:absolute;left:0;text-align:left;margin-left:417.1pt;margin-top:11.15pt;width:50.65pt;height:50.65pt;z-index:251660288;visibility:visible">
            <v:imagedata r:id="rId7" o:title="" grayscale="t"/>
          </v:shape>
        </w:pict>
      </w:r>
    </w:p>
    <w:p w:rsidR="00CE37BD" w:rsidRDefault="00CE37BD"/>
    <w:p w:rsidR="00CE37BD" w:rsidRDefault="00CE37BD">
      <w:r>
        <w:rPr>
          <w:noProof/>
          <w:lang w:eastAsia="cs-CZ"/>
        </w:rPr>
        <w:pict>
          <v:shape id="Obrázek 8" o:spid="_x0000_s1029" type="#_x0000_t75" style="position:absolute;margin-left:423.95pt;margin-top:11pt;width:35.15pt;height:34.45pt;z-index:251661312;visibility:visible">
            <v:imagedata r:id="rId8" o:title="" croptop="40120f" cropbottom="20585f" cropleft="32233f" cropright="29618f"/>
          </v:shape>
        </w:pict>
      </w:r>
    </w:p>
    <w:p w:rsidR="00CE37BD" w:rsidRDefault="00CE37BD">
      <w:pPr>
        <w:rPr>
          <w:noProof/>
          <w:lang w:eastAsia="cs-CZ"/>
        </w:rPr>
      </w:pPr>
      <w:r>
        <w:rPr>
          <w:noProof/>
          <w:lang w:eastAsia="cs-CZ"/>
        </w:rPr>
        <w:pict>
          <v:line id="Přímá spojnice 304" o:spid="_x0000_s1030" style="position:absolute;flip:y;z-index:251657216;visibility:visible" from="440.4pt,23.8pt" to="440.4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" strokeweight="2.25pt"/>
        </w:pict>
      </w:r>
      <w:r>
        <w:rPr>
          <w:noProof/>
          <w:lang w:eastAsia="cs-CZ"/>
        </w:rPr>
        <w:pict>
          <v:line id="Přímá spojnice 303" o:spid="_x0000_s1031" style="position:absolute;z-index:251656192;visibility:visible" from="353.6pt,12.35pt" to="440.7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" strokeweight="2.25pt"/>
        </w:pict>
      </w:r>
    </w:p>
    <w:p w:rsidR="00CE37BD" w:rsidRDefault="00CE37BD">
      <w:pPr>
        <w:rPr>
          <w:noProof/>
          <w:lang w:eastAsia="cs-CZ"/>
        </w:rPr>
      </w:pPr>
    </w:p>
    <w:p w:rsidR="00CE37BD" w:rsidRDefault="00CE37BD">
      <w:pPr>
        <w:rPr>
          <w:noProof/>
          <w:lang w:eastAsia="cs-CZ"/>
        </w:rPr>
      </w:pPr>
    </w:p>
    <w:p w:rsidR="00CE37BD" w:rsidRDefault="00CE37BD" w:rsidP="00D55D71">
      <w:pPr>
        <w:jc w:val="center"/>
      </w:pPr>
    </w:p>
    <w:p w:rsidR="00CE37BD" w:rsidRDefault="00CE37BD">
      <w:pPr>
        <w:rPr>
          <w:noProof/>
          <w:lang w:eastAsia="cs-CZ"/>
        </w:rPr>
      </w:pPr>
    </w:p>
    <w:p w:rsidR="00CE37BD" w:rsidRDefault="00CE37BD">
      <w:pPr>
        <w:rPr>
          <w:noProof/>
          <w:lang w:eastAsia="cs-CZ"/>
        </w:rPr>
      </w:pPr>
      <w:r>
        <w:rPr>
          <w:noProof/>
          <w:lang w:eastAsia="cs-CZ"/>
        </w:rPr>
        <w:pict>
          <v:shape id="_x0000_s1032" type="#_x0000_t202" style="position:absolute;margin-left:174.8pt;margin-top:13.95pt;width:113.25pt;height:23.2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">
            <v:textbox>
              <w:txbxContent>
                <w:p w:rsidR="00CE37BD" w:rsidRPr="00A3270A" w:rsidRDefault="00CE37BD" w:rsidP="00A3270A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A327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Silnice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III/4146</w:t>
                  </w:r>
                </w:p>
              </w:txbxContent>
            </v:textbox>
          </v:shape>
        </w:pict>
      </w:r>
    </w:p>
    <w:p w:rsidR="00CE37BD" w:rsidRDefault="00CE37BD">
      <w:r>
        <w:rPr>
          <w:noProof/>
          <w:lang w:eastAsia="cs-CZ"/>
        </w:rPr>
        <w:pict>
          <v:shape id="_x0000_s1033" type="#_x0000_t202" style="position:absolute;margin-left:467.6pt;margin-top:22.4pt;width:8.8pt;height:5.7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" stroked="f">
            <v:textbox>
              <w:txbxContent>
                <w:p w:rsidR="00CE37BD" w:rsidRDefault="00CE37BD"/>
              </w:txbxContent>
            </v:textbox>
          </v:shape>
        </w:pict>
      </w:r>
    </w:p>
    <w:sectPr w:rsidR="00CE37BD" w:rsidSect="00353D0F">
      <w:pgSz w:w="16838" w:h="11906" w:orient="landscape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7BD" w:rsidRDefault="00CE37BD" w:rsidP="00D11AA6">
      <w:pPr>
        <w:spacing w:after="0" w:line="240" w:lineRule="auto"/>
      </w:pPr>
      <w:r>
        <w:separator/>
      </w:r>
    </w:p>
  </w:endnote>
  <w:endnote w:type="continuationSeparator" w:id="0">
    <w:p w:rsidR="00CE37BD" w:rsidRDefault="00CE37BD" w:rsidP="00D11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7BD" w:rsidRDefault="00CE37BD" w:rsidP="00D11AA6">
      <w:pPr>
        <w:spacing w:after="0" w:line="240" w:lineRule="auto"/>
      </w:pPr>
      <w:r>
        <w:separator/>
      </w:r>
    </w:p>
  </w:footnote>
  <w:footnote w:type="continuationSeparator" w:id="0">
    <w:p w:rsidR="00CE37BD" w:rsidRDefault="00CE37BD" w:rsidP="00D11A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54EC"/>
    <w:rsid w:val="00021B97"/>
    <w:rsid w:val="000314CA"/>
    <w:rsid w:val="00094A4A"/>
    <w:rsid w:val="000A43D1"/>
    <w:rsid w:val="00100EAC"/>
    <w:rsid w:val="00127D70"/>
    <w:rsid w:val="001306D4"/>
    <w:rsid w:val="00147186"/>
    <w:rsid w:val="00162CB1"/>
    <w:rsid w:val="001718CC"/>
    <w:rsid w:val="001A7729"/>
    <w:rsid w:val="00205001"/>
    <w:rsid w:val="00262CAA"/>
    <w:rsid w:val="00284F45"/>
    <w:rsid w:val="002D17CA"/>
    <w:rsid w:val="00317623"/>
    <w:rsid w:val="00353D0F"/>
    <w:rsid w:val="00361944"/>
    <w:rsid w:val="0036529C"/>
    <w:rsid w:val="00457375"/>
    <w:rsid w:val="004E3C81"/>
    <w:rsid w:val="005E2E13"/>
    <w:rsid w:val="00640ACC"/>
    <w:rsid w:val="00656ED5"/>
    <w:rsid w:val="00671AAF"/>
    <w:rsid w:val="00716467"/>
    <w:rsid w:val="007311D5"/>
    <w:rsid w:val="0074498D"/>
    <w:rsid w:val="007449F7"/>
    <w:rsid w:val="0076312C"/>
    <w:rsid w:val="007B2FE5"/>
    <w:rsid w:val="007C244A"/>
    <w:rsid w:val="00801227"/>
    <w:rsid w:val="008502E1"/>
    <w:rsid w:val="008E6B0F"/>
    <w:rsid w:val="00972622"/>
    <w:rsid w:val="009E4094"/>
    <w:rsid w:val="009F4D5E"/>
    <w:rsid w:val="00A3270A"/>
    <w:rsid w:val="00A631AB"/>
    <w:rsid w:val="00A77650"/>
    <w:rsid w:val="00B26EC8"/>
    <w:rsid w:val="00B95342"/>
    <w:rsid w:val="00BA1241"/>
    <w:rsid w:val="00BA54EC"/>
    <w:rsid w:val="00C67D83"/>
    <w:rsid w:val="00C7594E"/>
    <w:rsid w:val="00CB2823"/>
    <w:rsid w:val="00CC7DCB"/>
    <w:rsid w:val="00CD283F"/>
    <w:rsid w:val="00CE37BD"/>
    <w:rsid w:val="00D11AA6"/>
    <w:rsid w:val="00D55D71"/>
    <w:rsid w:val="00D560DF"/>
    <w:rsid w:val="00DC3F47"/>
    <w:rsid w:val="00E2022B"/>
    <w:rsid w:val="00E46E65"/>
    <w:rsid w:val="00E6289C"/>
    <w:rsid w:val="00E76B0B"/>
    <w:rsid w:val="00EB3EF9"/>
    <w:rsid w:val="00EE6BA7"/>
    <w:rsid w:val="00F134D4"/>
    <w:rsid w:val="00F20ABC"/>
    <w:rsid w:val="00F336FB"/>
    <w:rsid w:val="00F44F13"/>
    <w:rsid w:val="00F72732"/>
    <w:rsid w:val="00FA07FD"/>
    <w:rsid w:val="00FB21C2"/>
    <w:rsid w:val="00FD40C2"/>
    <w:rsid w:val="00FF5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94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A5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54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11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11AA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11A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11A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13</Words>
  <Characters>79</Characters>
  <Application>Microsoft Office Outlook</Application>
  <DocSecurity>0</DocSecurity>
  <Lines>0</Lines>
  <Paragraphs>0</Paragraphs>
  <ScaleCrop>false</ScaleCrop>
  <Company>Město Mikulov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Stanovení místní úpravy provozu – silnice III/4146 DOLNÍ DUNAJOVICE</dc:title>
  <dc:subject/>
  <dc:creator>Snášel Peter</dc:creator>
  <cp:keywords/>
  <dc:description/>
  <cp:lastModifiedBy>OU Dunajovice2</cp:lastModifiedBy>
  <cp:revision>2</cp:revision>
  <cp:lastPrinted>2016-10-19T11:45:00Z</cp:lastPrinted>
  <dcterms:created xsi:type="dcterms:W3CDTF">2017-01-24T10:10:00Z</dcterms:created>
  <dcterms:modified xsi:type="dcterms:W3CDTF">2017-01-24T10:10:00Z</dcterms:modified>
</cp:coreProperties>
</file>